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BF4A8" w14:textId="77777777" w:rsidR="00954A26" w:rsidRPr="00830A64" w:rsidRDefault="00954A26">
      <w:pPr>
        <w:rPr>
          <w:rFonts w:ascii="Sakkal Majalla" w:hAnsi="Sakkal Majalla" w:cs="Sakkal Majalla"/>
          <w:rtl/>
        </w:rPr>
      </w:pPr>
    </w:p>
    <w:p w14:paraId="34D5C2D9" w14:textId="77777777" w:rsidR="00031440" w:rsidRPr="00830A64" w:rsidRDefault="00031440">
      <w:pPr>
        <w:rPr>
          <w:rFonts w:ascii="Sakkal Majalla" w:hAnsi="Sakkal Majalla" w:cs="Sakkal Majalla"/>
          <w:rtl/>
        </w:rPr>
      </w:pPr>
    </w:p>
    <w:p w14:paraId="07A0D54E" w14:textId="77777777" w:rsidR="00C10A2B" w:rsidRPr="00830A64" w:rsidRDefault="00C10A2B" w:rsidP="00C10A2B">
      <w:pPr>
        <w:rPr>
          <w:rFonts w:ascii="Sakkal Majalla" w:hAnsi="Sakkal Majalla" w:cs="Sakkal Majalla"/>
        </w:rPr>
      </w:pPr>
    </w:p>
    <w:p w14:paraId="4023B5FA" w14:textId="77777777" w:rsidR="00C10A2B" w:rsidRPr="00830A64" w:rsidRDefault="00C10A2B" w:rsidP="00C10A2B">
      <w:pPr>
        <w:bidi w:val="0"/>
        <w:rPr>
          <w:rFonts w:ascii="Sakkal Majalla" w:hAnsi="Sakkal Majalla" w:cs="Sakkal Majalla"/>
        </w:rPr>
      </w:pPr>
    </w:p>
    <w:p w14:paraId="35090AD8" w14:textId="77777777" w:rsidR="00C10A2B" w:rsidRPr="00830A64" w:rsidRDefault="00C10A2B" w:rsidP="00C10A2B">
      <w:pPr>
        <w:bidi w:val="0"/>
        <w:rPr>
          <w:rFonts w:ascii="Sakkal Majalla" w:hAnsi="Sakkal Majalla" w:cs="Sakkal Majalla"/>
        </w:rPr>
      </w:pPr>
    </w:p>
    <w:p w14:paraId="36F1BDD6" w14:textId="77777777" w:rsidR="00031440" w:rsidRPr="00830A64" w:rsidRDefault="00031440">
      <w:pPr>
        <w:rPr>
          <w:rFonts w:ascii="Sakkal Majalla" w:hAnsi="Sakkal Majalla" w:cs="Sakkal Majalla"/>
          <w:rtl/>
        </w:rPr>
      </w:pPr>
    </w:p>
    <w:p w14:paraId="730C8B83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43511973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194A2A2B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4D4081D9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3EC22D96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3A5B9F78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68019F79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214FDFD7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104B10C0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2ACE60D4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4A657F01" w14:textId="77777777" w:rsidR="00C10A2B" w:rsidRPr="00830A64" w:rsidRDefault="00C10A2B" w:rsidP="00C10A2B">
      <w:pPr>
        <w:rPr>
          <w:rFonts w:ascii="Sakkal Majalla" w:hAnsi="Sakkal Majalla" w:cs="Sakkal Majalla"/>
          <w:rtl/>
        </w:rPr>
      </w:pPr>
    </w:p>
    <w:p w14:paraId="32C628F9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  <w:r w:rsidRPr="00830A64">
        <w:rPr>
          <w:rFonts w:ascii="Sakkal Majalla" w:hAnsi="Sakkal Majalla" w:cs="Sakkal Majalla"/>
          <w:rtl/>
        </w:rPr>
        <w:tab/>
      </w:r>
    </w:p>
    <w:p w14:paraId="771EA99A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</w:p>
    <w:p w14:paraId="6E5D6E48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</w:p>
    <w:p w14:paraId="115CAB62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</w:p>
    <w:p w14:paraId="2B277F62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</w:p>
    <w:p w14:paraId="254E8F98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/>
          <w:rtl/>
        </w:rPr>
      </w:pPr>
    </w:p>
    <w:p w14:paraId="23ACA8E4" w14:textId="77777777" w:rsidR="00C10A2B" w:rsidRPr="00830A64" w:rsidRDefault="00C10A2B" w:rsidP="00C10A2B">
      <w:pPr>
        <w:tabs>
          <w:tab w:val="left" w:pos="2092"/>
        </w:tabs>
        <w:rPr>
          <w:rFonts w:ascii="Sakkal Majalla" w:hAnsi="Sakkal Majalla" w:cs="Sakkal Majalla" w:hint="cs"/>
          <w:rtl/>
        </w:rPr>
      </w:pPr>
    </w:p>
    <w:p w14:paraId="678DC1B8" w14:textId="77777777" w:rsidR="00830A64" w:rsidRPr="00830A64" w:rsidRDefault="00830A64" w:rsidP="00830A64">
      <w:pPr>
        <w:spacing w:after="0" w:line="336" w:lineRule="atLeast"/>
        <w:jc w:val="center"/>
        <w:textAlignment w:val="baseline"/>
        <w:outlineLvl w:val="0"/>
        <w:rPr>
          <w:rFonts w:ascii="Sakkal Majalla" w:eastAsia="Times New Roman" w:hAnsi="Sakkal Majalla" w:cs="Sakkal Majalla"/>
          <w:kern w:val="36"/>
          <w:sz w:val="72"/>
          <w:szCs w:val="72"/>
          <w:rtl/>
        </w:rPr>
      </w:pPr>
      <w:r w:rsidRPr="00830A64">
        <w:rPr>
          <w:rFonts w:ascii="Sakkal Majalla" w:eastAsia="Times New Roman" w:hAnsi="Sakkal Majalla" w:cs="Sakkal Majalla"/>
          <w:noProof/>
          <w:kern w:val="36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02D0F0E8" wp14:editId="24B6A044">
            <wp:simplePos x="0" y="0"/>
            <wp:positionH relativeFrom="column">
              <wp:posOffset>-723900</wp:posOffset>
            </wp:positionH>
            <wp:positionV relativeFrom="paragraph">
              <wp:posOffset>991870</wp:posOffset>
            </wp:positionV>
            <wp:extent cx="7581900" cy="6499860"/>
            <wp:effectExtent l="0" t="0" r="0" b="0"/>
            <wp:wrapNone/>
            <wp:docPr id="6" name="Picture 4" descr="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2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49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A64">
        <w:rPr>
          <w:rFonts w:ascii="Sakkal Majalla" w:eastAsia="Times New Roman" w:hAnsi="Sakkal Majalla" w:cs="Sakkal Majalla"/>
          <w:kern w:val="36"/>
          <w:sz w:val="72"/>
          <w:szCs w:val="72"/>
          <w:rtl/>
        </w:rPr>
        <w:t>قياس رضا الموظفين</w:t>
      </w:r>
    </w:p>
    <w:p w14:paraId="444DA40F" w14:textId="77777777" w:rsidR="00830A64" w:rsidRPr="00830A64" w:rsidRDefault="00830A64" w:rsidP="00830A64">
      <w:pPr>
        <w:spacing w:after="0" w:line="336" w:lineRule="atLeast"/>
        <w:jc w:val="center"/>
        <w:textAlignment w:val="baseline"/>
        <w:outlineLvl w:val="0"/>
        <w:rPr>
          <w:rFonts w:ascii="Sakkal Majalla" w:eastAsia="Times New Roman" w:hAnsi="Sakkal Majalla" w:cs="Sakkal Majalla"/>
          <w:kern w:val="36"/>
          <w:sz w:val="72"/>
          <w:szCs w:val="72"/>
          <w:rtl/>
        </w:rPr>
      </w:pPr>
      <w:r w:rsidRPr="00830A64">
        <w:rPr>
          <w:rFonts w:ascii="Sakkal Majalla" w:eastAsia="Times New Roman" w:hAnsi="Sakkal Majalla" w:cs="Sakkal Majalla"/>
          <w:kern w:val="36"/>
          <w:sz w:val="72"/>
          <w:szCs w:val="72"/>
          <w:rtl/>
        </w:rPr>
        <w:t xml:space="preserve">والتغذية الراجعة </w:t>
      </w:r>
    </w:p>
    <w:p w14:paraId="7ABE73C9" w14:textId="77777777" w:rsidR="00830A64" w:rsidRPr="00830A64" w:rsidRDefault="00830A64" w:rsidP="00830A64">
      <w:pPr>
        <w:spacing w:after="0"/>
        <w:rPr>
          <w:rFonts w:ascii="Sakkal Majalla" w:eastAsia="SimSun" w:hAnsi="Sakkal Majalla" w:cs="Sakkal Majalla"/>
          <w:sz w:val="30"/>
          <w:szCs w:val="30"/>
          <w:rtl/>
        </w:rPr>
      </w:pPr>
    </w:p>
    <w:p w14:paraId="014C7AAC" w14:textId="77777777" w:rsidR="00830A64" w:rsidRPr="00830A64" w:rsidRDefault="00830A64" w:rsidP="00830A64">
      <w:pPr>
        <w:spacing w:after="0"/>
        <w:rPr>
          <w:rFonts w:ascii="Sakkal Majalla" w:eastAsia="SimSun" w:hAnsi="Sakkal Majalla" w:cs="Sakkal Majalla"/>
          <w:sz w:val="30"/>
          <w:szCs w:val="30"/>
          <w:rtl/>
        </w:rPr>
      </w:pPr>
    </w:p>
    <w:p w14:paraId="6E0AD027" w14:textId="77777777" w:rsidR="00830A64" w:rsidRPr="00830A64" w:rsidRDefault="00830A64" w:rsidP="00830A64">
      <w:pPr>
        <w:spacing w:after="0"/>
        <w:rPr>
          <w:rFonts w:ascii="Sakkal Majalla" w:eastAsia="SimSun" w:hAnsi="Sakkal Majalla" w:cs="Sakkal Majalla"/>
          <w:sz w:val="30"/>
          <w:szCs w:val="30"/>
          <w:rtl/>
        </w:rPr>
      </w:pPr>
    </w:p>
    <w:p w14:paraId="2FE066CD" w14:textId="0F3E624B" w:rsidR="00830A64" w:rsidRPr="00830A64" w:rsidRDefault="00830A64" w:rsidP="00830A64">
      <w:pPr>
        <w:spacing w:after="0"/>
        <w:rPr>
          <w:rFonts w:ascii="Sakkal Majalla" w:eastAsia="SimSun" w:hAnsi="Sakkal Majalla" w:cs="Sakkal Majalla"/>
          <w:sz w:val="30"/>
          <w:szCs w:val="30"/>
          <w:rtl/>
        </w:rPr>
      </w:pPr>
    </w:p>
    <w:p w14:paraId="149E51BD" w14:textId="1DBF63A9" w:rsidR="00830A64" w:rsidRPr="00830A64" w:rsidRDefault="00830A64" w:rsidP="00830A64">
      <w:pPr>
        <w:spacing w:after="0" w:line="336" w:lineRule="atLeast"/>
        <w:textAlignment w:val="baseline"/>
        <w:outlineLvl w:val="0"/>
        <w:rPr>
          <w:rFonts w:ascii="Sakkal Majalla" w:eastAsia="Times New Roman" w:hAnsi="Sakkal Majalla" w:cs="Sakkal Majalla"/>
          <w:kern w:val="36"/>
          <w:sz w:val="40"/>
          <w:szCs w:val="40"/>
          <w:rtl/>
        </w:rPr>
      </w:pPr>
      <w:r w:rsidRPr="00830A64">
        <w:rPr>
          <w:rFonts w:ascii="Sakkal Majalla" w:eastAsia="Times New Roman" w:hAnsi="Sakkal Majalla" w:cs="Sakkal Majalla"/>
          <w:kern w:val="36"/>
          <w:sz w:val="40"/>
          <w:szCs w:val="40"/>
          <w:rtl/>
        </w:rPr>
        <w:t xml:space="preserve">أولاً: قياس رضا الموظفين </w:t>
      </w:r>
    </w:p>
    <w:tbl>
      <w:tblPr>
        <w:tblpPr w:leftFromText="180" w:rightFromText="180" w:vertAnchor="text" w:tblpXSpec="right" w:tblpY="1"/>
        <w:tblOverlap w:val="never"/>
        <w:bidiVisual/>
        <w:tblW w:w="17206" w:type="dxa"/>
        <w:tblLook w:val="04A0" w:firstRow="1" w:lastRow="0" w:firstColumn="1" w:lastColumn="0" w:noHBand="0" w:noVBand="1"/>
      </w:tblPr>
      <w:tblGrid>
        <w:gridCol w:w="580"/>
        <w:gridCol w:w="4584"/>
        <w:gridCol w:w="850"/>
        <w:gridCol w:w="993"/>
        <w:gridCol w:w="992"/>
        <w:gridCol w:w="1134"/>
        <w:gridCol w:w="1134"/>
        <w:gridCol w:w="6939"/>
      </w:tblGrid>
      <w:tr w:rsidR="00830A64" w:rsidRPr="00830A64" w14:paraId="47C584A1" w14:textId="77777777" w:rsidTr="00DF6ADC">
        <w:trPr>
          <w:gridAfter w:val="1"/>
          <w:wAfter w:w="6939" w:type="dxa"/>
          <w:trHeight w:val="509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B26AB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>م</w:t>
            </w:r>
          </w:p>
        </w:tc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B5E5E0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السؤال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407699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ممتاز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412BC93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D929F1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مقبولة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2AFAE3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غير مقبولة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E7A583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>الإجمالي</w:t>
            </w:r>
          </w:p>
        </w:tc>
      </w:tr>
      <w:tr w:rsidR="00830A64" w:rsidRPr="00830A64" w14:paraId="5058BFB8" w14:textId="77777777" w:rsidTr="00DF6ADC">
        <w:trPr>
          <w:trHeight w:val="36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0002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3FAB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4F2D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032D6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B0C24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D9718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61A4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960A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</w:p>
        </w:tc>
      </w:tr>
      <w:tr w:rsidR="00830A64" w:rsidRPr="00830A64" w14:paraId="1D77DECB" w14:textId="77777777" w:rsidTr="00DF6ADC">
        <w:trPr>
          <w:trHeight w:val="4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D79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F08A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  <w:rtl/>
              </w:rPr>
              <w:t>ما مدى مناسبة المكافأة للجهد المبذول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A8A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3783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72D6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31D8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E47D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57597204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  <w:tr w:rsidR="00830A64" w:rsidRPr="00830A64" w14:paraId="37AEE3CE" w14:textId="77777777" w:rsidTr="00DF6ADC">
        <w:trPr>
          <w:trHeight w:val="4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D556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F193" w14:textId="4D23404D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  <w:rtl/>
              </w:rPr>
              <w:t>ما مدى</w:t>
            </w:r>
            <w:r w:rsidRPr="00830A64">
              <w:rPr>
                <w:rFonts w:ascii="Sakkal Majalla" w:hAnsi="Sakkal Majalla" w:cs="Sakkal Majalla"/>
                <w:color w:val="000000"/>
                <w:rtl/>
              </w:rPr>
              <w:t xml:space="preserve"> رضاك عن تعامل مديرك المباشر بشكل عادل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6A1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F94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2191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97A9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C05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04792C8E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  <w:tr w:rsidR="00830A64" w:rsidRPr="00830A64" w14:paraId="3B46314F" w14:textId="77777777" w:rsidTr="00DF6ADC">
        <w:trPr>
          <w:trHeight w:val="4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33B9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0A8A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  <w:rtl/>
              </w:rPr>
              <w:t xml:space="preserve">ما مدى رضاك عن تجهيزات مكتبك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0ACE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3CEE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43DD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411D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C87C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72D6F371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  <w:tr w:rsidR="00830A64" w:rsidRPr="00830A64" w14:paraId="27DA98D6" w14:textId="77777777" w:rsidTr="00DF6ADC">
        <w:trPr>
          <w:trHeight w:val="4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75E6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B600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  <w:rtl/>
              </w:rPr>
              <w:t xml:space="preserve">ما مدى رضاك عن بيئة العمل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CF61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8A9E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82BA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DD4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DAF9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31AF2992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  <w:tr w:rsidR="00830A64" w:rsidRPr="00830A64" w14:paraId="2881E8ED" w14:textId="77777777" w:rsidTr="00DF6ADC">
        <w:trPr>
          <w:trHeight w:val="46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1892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4FD0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  <w:rtl/>
              </w:rPr>
              <w:t xml:space="preserve">ما مدى رضاك عن مقر العمل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AFF0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547B4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A31B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E6B3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3B16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hAnsi="Sakkal Majalla" w:cs="Sakkal Majalla"/>
                <w:color w:val="000000"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578BC7EE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  <w:tr w:rsidR="00830A64" w:rsidRPr="00830A64" w14:paraId="0FB63FE9" w14:textId="77777777" w:rsidTr="00DF6ADC">
        <w:trPr>
          <w:trHeight w:val="462"/>
        </w:trPr>
        <w:tc>
          <w:tcPr>
            <w:tcW w:w="5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AD1A26B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 xml:space="preserve">عدد المشاركين 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09FEF" w14:textId="77777777" w:rsidR="00830A64" w:rsidRPr="00830A64" w:rsidRDefault="00830A64" w:rsidP="00DF6ADC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</w:pPr>
            <w:r w:rsidRPr="00830A64">
              <w:rPr>
                <w:rFonts w:ascii="Sakkal Majalla" w:eastAsia="Times New Roman" w:hAnsi="Sakkal Majalla" w:cs="Sakkal Majalla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6939" w:type="dxa"/>
            <w:vAlign w:val="center"/>
            <w:hideMark/>
          </w:tcPr>
          <w:p w14:paraId="6B149573" w14:textId="77777777" w:rsidR="00830A64" w:rsidRPr="00830A64" w:rsidRDefault="00830A64" w:rsidP="00DF6ADC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</w:rPr>
            </w:pPr>
          </w:p>
        </w:tc>
      </w:tr>
    </w:tbl>
    <w:p w14:paraId="5DBE8D1B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  <w:r w:rsidRPr="00830A64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73669" wp14:editId="0B24EF9D">
                <wp:simplePos x="0" y="0"/>
                <wp:positionH relativeFrom="column">
                  <wp:posOffset>365226</wp:posOffset>
                </wp:positionH>
                <wp:positionV relativeFrom="paragraph">
                  <wp:posOffset>2453309</wp:posOffset>
                </wp:positionV>
                <wp:extent cx="6486525" cy="1200150"/>
                <wp:effectExtent l="76200" t="57150" r="85725" b="95250"/>
                <wp:wrapNone/>
                <wp:docPr id="1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200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3F111" w14:textId="77777777" w:rsidR="00830A64" w:rsidRDefault="00830A64" w:rsidP="00830A64">
                            <w:pPr>
                              <w:spacing w:after="0" w:line="240" w:lineRule="auto"/>
                              <w:rPr>
                                <w:rFonts w:ascii="Tajawal ExtraLight" w:cstheme="majorBid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462C2C">
                              <w:rPr>
                                <w:rFonts w:ascii="Tajawal ExtraLight" w:cstheme="majorBid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أبرز المقترحات</w:t>
                            </w:r>
                            <w:r w:rsidRPr="00462C2C">
                              <w:rPr>
                                <w:rFonts w:ascii="Tajawal ExtraLight" w:cstheme="majorBid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462C2C">
                              <w:rPr>
                                <w:rFonts w:ascii="Tajawal ExtraLight" w:cstheme="majorBid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العامة لتحسين بيئة العمل:</w:t>
                            </w:r>
                          </w:p>
                          <w:p w14:paraId="32940D3E" w14:textId="77777777" w:rsidR="00830A64" w:rsidRPr="00462C2C" w:rsidRDefault="00830A64" w:rsidP="00830A64">
                            <w:pPr>
                              <w:spacing w:after="0" w:line="240" w:lineRule="auto"/>
                              <w:rPr>
                                <w:rFonts w:ascii="Tajawal ExtraLight" w:cstheme="majorBidi"/>
                                <w:b/>
                                <w:bCs/>
                                <w:color w:val="FFFFFF" w:themeColor="ligh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4CCC4DC" w14:textId="77777777" w:rsidR="00830A64" w:rsidRDefault="00830A64" w:rsidP="00830A64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jawal ExtraLight" w:hAnsi="Times New Roman" w:cstheme="majorBidi"/>
                                <w:color w:val="FFFFFF" w:themeColor="ligh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ajawal ExtraLight" w:cstheme="majorBidi" w:hint="cs"/>
                                <w:color w:val="FFFFFF" w:themeColor="light1"/>
                                <w:sz w:val="32"/>
                                <w:szCs w:val="32"/>
                                <w:rtl/>
                              </w:rPr>
                              <w:t xml:space="preserve">لا يوجد. </w:t>
                            </w:r>
                            <w:r>
                              <w:rPr>
                                <w:rFonts w:ascii="Tajawal ExtraLight" w:hAnsi="Tajawal ExtraLight" w:cstheme="majorBidi"/>
                                <w:color w:val="FFFFFF" w:themeColor="ligh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73669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28.75pt;margin-top:193.15pt;width:510.7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" fillcolor="#747070 [1614]" strokecolor="white [3201]" strokeweight="1.5pt">
                <v:textbox>
                  <w:txbxContent>
                    <w:p w14:paraId="5C93F111" w14:textId="77777777" w:rsidR="00830A64" w:rsidRDefault="00830A64" w:rsidP="00830A64">
                      <w:pPr>
                        <w:spacing w:after="0" w:line="240" w:lineRule="auto"/>
                        <w:rPr>
                          <w:rFonts w:ascii="Tajawal ExtraLight" w:cstheme="majorBidi"/>
                          <w:b/>
                          <w:bCs/>
                          <w:color w:val="FFFFFF" w:themeColor="ligh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462C2C">
                        <w:rPr>
                          <w:rFonts w:ascii="Tajawal ExtraLight" w:cstheme="majorBidi"/>
                          <w:b/>
                          <w:bCs/>
                          <w:color w:val="FFFFFF" w:themeColor="light1"/>
                          <w:sz w:val="32"/>
                          <w:szCs w:val="32"/>
                          <w:u w:val="single"/>
                          <w:rtl/>
                        </w:rPr>
                        <w:t>أبرز المقترحات</w:t>
                      </w:r>
                      <w:r w:rsidRPr="00462C2C">
                        <w:rPr>
                          <w:rFonts w:ascii="Tajawal ExtraLight" w:cstheme="majorBidi"/>
                          <w:b/>
                          <w:bCs/>
                          <w:color w:val="FFFFFF" w:themeColor="ligh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462C2C">
                        <w:rPr>
                          <w:rFonts w:ascii="Tajawal ExtraLight" w:cstheme="majorBidi"/>
                          <w:b/>
                          <w:bCs/>
                          <w:color w:val="FFFFFF" w:themeColor="light1"/>
                          <w:sz w:val="32"/>
                          <w:szCs w:val="32"/>
                          <w:u w:val="single"/>
                          <w:rtl/>
                        </w:rPr>
                        <w:t>العامة لتحسين بيئة العمل:</w:t>
                      </w:r>
                    </w:p>
                    <w:p w14:paraId="32940D3E" w14:textId="77777777" w:rsidR="00830A64" w:rsidRPr="00462C2C" w:rsidRDefault="00830A64" w:rsidP="00830A64">
                      <w:pPr>
                        <w:spacing w:after="0" w:line="240" w:lineRule="auto"/>
                        <w:rPr>
                          <w:rFonts w:ascii="Tajawal ExtraLight" w:cstheme="majorBidi"/>
                          <w:b/>
                          <w:bCs/>
                          <w:color w:val="FFFFFF" w:themeColor="light1"/>
                          <w:sz w:val="32"/>
                          <w:szCs w:val="32"/>
                          <w:u w:val="single"/>
                        </w:rPr>
                      </w:pPr>
                    </w:p>
                    <w:p w14:paraId="74CCC4DC" w14:textId="77777777" w:rsidR="00830A64" w:rsidRDefault="00830A64" w:rsidP="00830A64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jawal ExtraLight" w:hAnsi="Times New Roman" w:cstheme="majorBidi"/>
                          <w:color w:val="FFFFFF" w:themeColor="ligh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ajawal ExtraLight" w:cstheme="majorBidi" w:hint="cs"/>
                          <w:color w:val="FFFFFF" w:themeColor="light1"/>
                          <w:sz w:val="32"/>
                          <w:szCs w:val="32"/>
                          <w:rtl/>
                        </w:rPr>
                        <w:t xml:space="preserve">لا يوجد. </w:t>
                      </w:r>
                      <w:r>
                        <w:rPr>
                          <w:rFonts w:ascii="Tajawal ExtraLight" w:hAnsi="Tajawal ExtraLight" w:cstheme="majorBidi"/>
                          <w:color w:val="FFFFFF" w:themeColor="light1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383F3D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72DEFFB8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700519B8" w14:textId="77777777" w:rsidR="00830A64" w:rsidRPr="00830A64" w:rsidRDefault="00830A64" w:rsidP="00830A64">
      <w:pPr>
        <w:rPr>
          <w:rFonts w:ascii="Sakkal Majalla" w:hAnsi="Sakkal Majalla" w:cs="Sakkal Majalla"/>
          <w:noProof/>
          <w:rtl/>
        </w:rPr>
      </w:pPr>
    </w:p>
    <w:p w14:paraId="0EB8ACFF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  <w:r w:rsidRPr="00830A64">
        <w:rPr>
          <w:rFonts w:ascii="Sakkal Majalla" w:hAnsi="Sakkal Majalla" w:cs="Sakkal Majalla"/>
          <w:noProof/>
        </w:rPr>
        <w:drawing>
          <wp:inline distT="0" distB="0" distL="0" distR="0" wp14:anchorId="7215C735" wp14:editId="48884107">
            <wp:extent cx="6482715" cy="2438400"/>
            <wp:effectExtent l="0" t="0" r="13335" b="0"/>
            <wp:docPr id="5" name="مخطط 5">
              <a:extLst xmlns:a="http://schemas.openxmlformats.org/drawingml/2006/main">
                <a:ext uri="{FF2B5EF4-FFF2-40B4-BE49-F238E27FC236}">
                  <a16:creationId xmlns:a16="http://schemas.microsoft.com/office/drawing/2014/main" id="{1CD9FCEF-AB6B-8D08-5536-AC798BAF60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DD15D92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43FF86F3" w14:textId="230906B2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2C529808" w14:textId="364BB365" w:rsid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112DF8BE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</w:p>
    <w:p w14:paraId="3CE8FB1C" w14:textId="77777777" w:rsidR="00830A64" w:rsidRPr="00830A64" w:rsidRDefault="00830A64" w:rsidP="00830A64">
      <w:pPr>
        <w:rPr>
          <w:rFonts w:ascii="Sakkal Majalla" w:eastAsia="Times New Roman" w:hAnsi="Sakkal Majalla" w:cs="Sakkal Majalla"/>
          <w:sz w:val="38"/>
          <w:szCs w:val="38"/>
          <w:rtl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>ثانياً: التغذية الراجعة</w:t>
      </w:r>
    </w:p>
    <w:p w14:paraId="50F62B0D" w14:textId="77777777" w:rsidR="00830A64" w:rsidRPr="00830A64" w:rsidRDefault="00830A64" w:rsidP="00830A64">
      <w:pPr>
        <w:jc w:val="both"/>
        <w:rPr>
          <w:rFonts w:ascii="Sakkal Majalla" w:eastAsia="Times New Roman" w:hAnsi="Sakkal Majalla" w:cs="Sakkal Majalla"/>
          <w:sz w:val="38"/>
          <w:szCs w:val="38"/>
          <w:rtl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ab/>
        <w:t xml:space="preserve">بعد عرض تقرير قياس رضا الموظفين على مجلس الإدارة، أتخذ المجلس عدة قرارات وكانت كالتالي: </w:t>
      </w:r>
    </w:p>
    <w:p w14:paraId="0EDE6F50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ضرورة عمل قياس دوري للمكافآت المقدمة من الجهات المماثلة. </w:t>
      </w:r>
    </w:p>
    <w:p w14:paraId="0660FE86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ضرورة تقديم كل ما </w:t>
      </w:r>
      <w:proofErr w:type="gramStart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>هو  من</w:t>
      </w:r>
      <w:proofErr w:type="gramEnd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 شأنه الحفاظ على الكادر من التسرب. </w:t>
      </w:r>
    </w:p>
    <w:p w14:paraId="5210FF78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تقديم برامج وأنشطة محفزة لرفع كفاءة الإنتاجية لدى الموظف. </w:t>
      </w:r>
    </w:p>
    <w:p w14:paraId="71257F8C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تقديم برامج وأنشطة تساهم في رفع مهارة الموظف. </w:t>
      </w:r>
    </w:p>
    <w:p w14:paraId="469B1FB6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ضرورة متابعة بيئة العمل الداخلية والتحقق من خلوها من وجود أي مشاحنات من شأنها </w:t>
      </w:r>
      <w:proofErr w:type="gramStart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>الإضرار  بالعمل</w:t>
      </w:r>
      <w:proofErr w:type="gramEnd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. </w:t>
      </w:r>
    </w:p>
    <w:p w14:paraId="481C5AB7" w14:textId="77777777" w:rsidR="00830A64" w:rsidRPr="00830A64" w:rsidRDefault="00830A64" w:rsidP="00830A64">
      <w:pPr>
        <w:pStyle w:val="a6"/>
        <w:numPr>
          <w:ilvl w:val="0"/>
          <w:numId w:val="2"/>
        </w:numPr>
        <w:jc w:val="both"/>
        <w:rPr>
          <w:rFonts w:ascii="Sakkal Majalla" w:eastAsia="Times New Roman" w:hAnsi="Sakkal Majalla" w:cs="Sakkal Majalla"/>
          <w:sz w:val="38"/>
          <w:szCs w:val="38"/>
        </w:rPr>
      </w:pPr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متابعة المستجدات الحديثة للتجهيزات المكتبية التي من شأنها رفع الإنتاجية </w:t>
      </w:r>
      <w:proofErr w:type="gramStart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>وتيسير  إنجاز</w:t>
      </w:r>
      <w:proofErr w:type="gramEnd"/>
      <w:r w:rsidRPr="00830A64">
        <w:rPr>
          <w:rFonts w:ascii="Sakkal Majalla" w:eastAsia="Times New Roman" w:hAnsi="Sakkal Majalla" w:cs="Sakkal Majalla"/>
          <w:sz w:val="38"/>
          <w:szCs w:val="38"/>
          <w:rtl/>
        </w:rPr>
        <w:t xml:space="preserve"> المهام والعمل. </w:t>
      </w:r>
    </w:p>
    <w:p w14:paraId="31D7F6CA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4523738E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7C14F60F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6417E700" w14:textId="5C935E43" w:rsidR="00C10A2B" w:rsidRPr="00830A64" w:rsidRDefault="00C10A2B" w:rsidP="00830A64">
      <w:pPr>
        <w:bidi w:val="0"/>
        <w:rPr>
          <w:rFonts w:ascii="Sakkal Majalla" w:hAnsi="Sakkal Majalla" w:cs="Sakkal Majalla"/>
          <w:sz w:val="56"/>
          <w:szCs w:val="56"/>
          <w:rtl/>
        </w:rPr>
      </w:pPr>
      <w:r w:rsidRPr="00830A64">
        <w:rPr>
          <w:rFonts w:ascii="Sakkal Majalla" w:hAnsi="Sakkal Majalla" w:cs="Sakkal Majalla"/>
          <w:sz w:val="56"/>
          <w:szCs w:val="56"/>
          <w:rtl/>
        </w:rPr>
        <w:br w:type="page"/>
      </w:r>
    </w:p>
    <w:p w14:paraId="0405D15B" w14:textId="77777777" w:rsidR="00C10A2B" w:rsidRPr="00830A64" w:rsidRDefault="00FA4A3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  <w:r w:rsidRPr="00830A64">
        <w:rPr>
          <w:rFonts w:ascii="Sakkal Majalla" w:hAnsi="Sakkal Majalla" w:cs="Sakkal Majalla"/>
          <w:noProof/>
        </w:rPr>
        <w:drawing>
          <wp:anchor distT="0" distB="0" distL="114300" distR="114300" simplePos="0" relativeHeight="251658240" behindDoc="0" locked="0" layoutInCell="1" allowOverlap="1" wp14:anchorId="20002C0C" wp14:editId="41A69769">
            <wp:simplePos x="0" y="0"/>
            <wp:positionH relativeFrom="margin">
              <wp:align>center</wp:align>
            </wp:positionH>
            <wp:positionV relativeFrom="paragraph">
              <wp:posOffset>-621030</wp:posOffset>
            </wp:positionV>
            <wp:extent cx="7750534" cy="10845295"/>
            <wp:effectExtent l="0" t="0" r="317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2"/>
                    <a:stretch/>
                  </pic:blipFill>
                  <pic:spPr bwMode="auto">
                    <a:xfrm>
                      <a:off x="0" y="0"/>
                      <a:ext cx="7750534" cy="108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D482D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4006E86C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640F5DA9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3C8901D9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6F18B96C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228E4B0A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56"/>
          <w:szCs w:val="56"/>
          <w:rtl/>
        </w:rPr>
      </w:pPr>
    </w:p>
    <w:p w14:paraId="47E17A33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3019DFE1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6BAE7D0C" w14:textId="77777777" w:rsidR="00C10A2B" w:rsidRPr="00830A64" w:rsidRDefault="00C10A2B" w:rsidP="00C10A2B">
      <w:pPr>
        <w:tabs>
          <w:tab w:val="left" w:pos="2092"/>
        </w:tabs>
        <w:jc w:val="center"/>
        <w:rPr>
          <w:rFonts w:ascii="Sakkal Majalla" w:hAnsi="Sakkal Majalla" w:cs="Sakkal Majalla"/>
          <w:sz w:val="36"/>
          <w:szCs w:val="36"/>
          <w:rtl/>
        </w:rPr>
      </w:pPr>
    </w:p>
    <w:sectPr w:rsidR="00C10A2B" w:rsidRPr="00830A64" w:rsidSect="00031440">
      <w:headerReference w:type="default" r:id="rId11"/>
      <w:footerReference w:type="default" r:id="rId12"/>
      <w:headerReference w:type="first" r:id="rId13"/>
      <w:pgSz w:w="11906" w:h="16838"/>
      <w:pgMar w:top="851" w:right="567" w:bottom="567" w:left="56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60C99" w14:textId="77777777" w:rsidR="004D6ED6" w:rsidRDefault="004D6ED6" w:rsidP="00031440">
      <w:pPr>
        <w:spacing w:after="0" w:line="240" w:lineRule="auto"/>
      </w:pPr>
      <w:r>
        <w:separator/>
      </w:r>
    </w:p>
  </w:endnote>
  <w:endnote w:type="continuationSeparator" w:id="0">
    <w:p w14:paraId="498E9C0C" w14:textId="77777777" w:rsidR="004D6ED6" w:rsidRDefault="004D6ED6" w:rsidP="0003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223617"/>
      <w:docPartObj>
        <w:docPartGallery w:val="Page Numbers (Bottom of Page)"/>
        <w:docPartUnique/>
      </w:docPartObj>
    </w:sdtPr>
    <w:sdtContent>
      <w:p w14:paraId="53EBF767" w14:textId="77777777" w:rsidR="000F5782" w:rsidRDefault="000F5782">
        <w:pPr>
          <w:pStyle w:val="a5"/>
          <w:ind w:left="-864"/>
        </w:pPr>
        <w:r>
          <w:rPr>
            <w:noProof/>
            <w:rtl w:val="0"/>
          </w:rPr>
          <mc:AlternateContent>
            <mc:Choice Requires="wpg">
              <w:drawing>
                <wp:inline distT="0" distB="0" distL="0" distR="0" wp14:anchorId="25F67756" wp14:editId="7B4CEB0A">
                  <wp:extent cx="548640" cy="237490"/>
                  <wp:effectExtent l="9525" t="9525" r="13335" b="10160"/>
                  <wp:docPr id="7" name="مجموع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8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EEF8BB" w14:textId="77777777" w:rsidR="000F5782" w:rsidRPr="000F5782" w:rsidRDefault="000F5782">
                                <w:pPr>
                                  <w:jc w:val="right"/>
                                  <w:rPr>
                                    <w:color w:val="1F3864" w:themeColor="accent1" w:themeShade="80"/>
                                  </w:rPr>
                                </w:pPr>
                                <w:r w:rsidRPr="000F5782">
                                  <w:rPr>
                                    <w:color w:val="1F3864" w:themeColor="accent1" w:themeShade="80"/>
                                  </w:rPr>
                                  <w:fldChar w:fldCharType="begin"/>
                                </w:r>
                                <w:r w:rsidRPr="000F5782">
                                  <w:rPr>
                                    <w:color w:val="1F3864" w:themeColor="accent1" w:themeShade="80"/>
                                  </w:rPr>
                                  <w:instrText>PAGE    \* MERGEFORMAT</w:instrText>
                                </w:r>
                                <w:r w:rsidRPr="000F5782">
                                  <w:rPr>
                                    <w:color w:val="1F3864" w:themeColor="accent1" w:themeShade="80"/>
                                  </w:rPr>
                                  <w:fldChar w:fldCharType="separate"/>
                                </w:r>
                                <w:r w:rsidRPr="000F5782">
                                  <w:rPr>
                                    <w:b/>
                                    <w:bCs/>
                                    <w:color w:val="1F3864" w:themeColor="accent1" w:themeShade="80"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0F5782">
                                  <w:rPr>
                                    <w:b/>
                                    <w:bCs/>
                                    <w:color w:val="1F3864" w:themeColor="accent1" w:themeShade="8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5F67756" id="مجموعة 7" o:spid="_x0000_s1027" style="width:43.2pt;height:18.7pt;flip:x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">
                  <v:roundrect id="AutoShape 52" o:spid="_x0000_s1028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" strokecolor="#e4be84"/>
                  <v:roundrect id="AutoShape 53" o:spid="_x0000_s1029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30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17EEF8BB" w14:textId="77777777" w:rsidR="000F5782" w:rsidRPr="000F5782" w:rsidRDefault="000F5782">
                          <w:pPr>
                            <w:jc w:val="right"/>
                            <w:rPr>
                              <w:color w:val="1F3864" w:themeColor="accent1" w:themeShade="80"/>
                            </w:rPr>
                          </w:pPr>
                          <w:r w:rsidRPr="000F5782">
                            <w:rPr>
                              <w:color w:val="1F3864" w:themeColor="accent1" w:themeShade="80"/>
                            </w:rPr>
                            <w:fldChar w:fldCharType="begin"/>
                          </w:r>
                          <w:r w:rsidRPr="000F5782">
                            <w:rPr>
                              <w:color w:val="1F3864" w:themeColor="accent1" w:themeShade="80"/>
                            </w:rPr>
                            <w:instrText>PAGE    \* MERGEFORMAT</w:instrText>
                          </w:r>
                          <w:r w:rsidRPr="000F5782">
                            <w:rPr>
                              <w:color w:val="1F3864" w:themeColor="accent1" w:themeShade="80"/>
                            </w:rPr>
                            <w:fldChar w:fldCharType="separate"/>
                          </w:r>
                          <w:r w:rsidRPr="000F5782">
                            <w:rPr>
                              <w:b/>
                              <w:bCs/>
                              <w:color w:val="1F3864" w:themeColor="accent1" w:themeShade="80"/>
                              <w:rtl/>
                              <w:lang w:val="ar-SA"/>
                            </w:rPr>
                            <w:t>2</w:t>
                          </w:r>
                          <w:r w:rsidRPr="000F5782">
                            <w:rPr>
                              <w:b/>
                              <w:bCs/>
                              <w:color w:val="1F3864" w:themeColor="accent1" w:themeShade="8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page"/>
                  <w10:anchorlock/>
                </v:group>
              </w:pict>
            </mc:Fallback>
          </mc:AlternateContent>
        </w:r>
      </w:p>
    </w:sdtContent>
  </w:sdt>
  <w:p w14:paraId="1E7F15B8" w14:textId="77777777" w:rsidR="00031440" w:rsidRDefault="0003144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8381C" w14:textId="77777777" w:rsidR="004D6ED6" w:rsidRDefault="004D6ED6" w:rsidP="00031440">
      <w:pPr>
        <w:spacing w:after="0" w:line="240" w:lineRule="auto"/>
      </w:pPr>
      <w:r>
        <w:separator/>
      </w:r>
    </w:p>
  </w:footnote>
  <w:footnote w:type="continuationSeparator" w:id="0">
    <w:p w14:paraId="4E13ECCA" w14:textId="77777777" w:rsidR="004D6ED6" w:rsidRDefault="004D6ED6" w:rsidP="00031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3502" w14:textId="77777777" w:rsidR="00031440" w:rsidRDefault="0003144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02434E" wp14:editId="2DDCF6AF">
              <wp:simplePos x="0" y="0"/>
              <wp:positionH relativeFrom="margin">
                <wp:posOffset>0</wp:posOffset>
              </wp:positionH>
              <wp:positionV relativeFrom="paragraph">
                <wp:posOffset>-150799</wp:posOffset>
              </wp:positionV>
              <wp:extent cx="3863975" cy="15875"/>
              <wp:effectExtent l="0" t="0" r="22225" b="22225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863975" cy="15875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65FB4" id="رابط مستقيم 3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1.85pt" to="304.2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" strokecolor="#2f5496 [2404]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F05EFC" wp14:editId="7078A0FE">
              <wp:simplePos x="0" y="0"/>
              <wp:positionH relativeFrom="margin">
                <wp:align>left</wp:align>
              </wp:positionH>
              <wp:positionV relativeFrom="paragraph">
                <wp:posOffset>-92406</wp:posOffset>
              </wp:positionV>
              <wp:extent cx="4556097" cy="15902"/>
              <wp:effectExtent l="0" t="0" r="16510" b="22225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556097" cy="15902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56F292" id="رابط مستقيم 4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7.3pt" to="358.7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" strokecolor="#bf8f00 [2407]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EC519FF" wp14:editId="4A8330DD">
          <wp:simplePos x="0" y="0"/>
          <wp:positionH relativeFrom="column">
            <wp:posOffset>4736603</wp:posOffset>
          </wp:positionH>
          <wp:positionV relativeFrom="paragraph">
            <wp:posOffset>-449994</wp:posOffset>
          </wp:positionV>
          <wp:extent cx="1742937" cy="722773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937" cy="722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7FF38" w14:textId="77777777" w:rsidR="00C10A2B" w:rsidRPr="00C10A2B" w:rsidRDefault="00C10A2B" w:rsidP="00C10A2B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0E1E5CE" wp14:editId="0539DD6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79728" cy="10629900"/>
          <wp:effectExtent l="0" t="0" r="254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963"/>
                  <a:stretch/>
                </pic:blipFill>
                <pic:spPr bwMode="auto">
                  <a:xfrm>
                    <a:off x="0" y="0"/>
                    <a:ext cx="7579728" cy="10629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A41D2"/>
    <w:multiLevelType w:val="hybridMultilevel"/>
    <w:tmpl w:val="A52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0732A"/>
    <w:multiLevelType w:val="hybridMultilevel"/>
    <w:tmpl w:val="D9621B96"/>
    <w:lvl w:ilvl="0" w:tplc="BD9A7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60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2ED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666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4F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945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9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A3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C2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75096448">
    <w:abstractNumId w:val="1"/>
  </w:num>
  <w:num w:numId="2" w16cid:durableId="1236237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gutterAtTop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64"/>
    <w:rsid w:val="00031440"/>
    <w:rsid w:val="000F5782"/>
    <w:rsid w:val="004D6ED6"/>
    <w:rsid w:val="00830A64"/>
    <w:rsid w:val="00954A26"/>
    <w:rsid w:val="00A248A8"/>
    <w:rsid w:val="00C10A2B"/>
    <w:rsid w:val="00D57118"/>
    <w:rsid w:val="00DD49A1"/>
    <w:rsid w:val="00FA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A77983"/>
  <w15:chartTrackingRefBased/>
  <w15:docId w15:val="{583C8B0B-C4A9-4478-9579-8043B579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14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31440"/>
  </w:style>
  <w:style w:type="paragraph" w:styleId="a4">
    <w:name w:val="footer"/>
    <w:basedOn w:val="a"/>
    <w:link w:val="Char0"/>
    <w:uiPriority w:val="99"/>
    <w:unhideWhenUsed/>
    <w:rsid w:val="000314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31440"/>
  </w:style>
  <w:style w:type="paragraph" w:styleId="a5">
    <w:name w:val="Document Map"/>
    <w:basedOn w:val="a"/>
    <w:link w:val="Char1"/>
    <w:uiPriority w:val="99"/>
    <w:unhideWhenUsed/>
    <w:rsid w:val="000F5782"/>
    <w:pPr>
      <w:spacing w:after="0" w:line="240" w:lineRule="auto"/>
    </w:pPr>
    <w:rPr>
      <w:rFonts w:ascii="Tahoma" w:eastAsiaTheme="minorEastAsia" w:hAnsi="Tahoma" w:cs="Tahoma"/>
      <w:sz w:val="16"/>
      <w:szCs w:val="16"/>
      <w:rtl/>
    </w:rPr>
  </w:style>
  <w:style w:type="character" w:customStyle="1" w:styleId="Char1">
    <w:name w:val="خريطة المستند Char"/>
    <w:basedOn w:val="a0"/>
    <w:link w:val="a5"/>
    <w:uiPriority w:val="99"/>
    <w:rsid w:val="000F5782"/>
    <w:rPr>
      <w:rFonts w:ascii="Tahoma" w:eastAsiaTheme="minorEastAsi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0A64"/>
    <w:pPr>
      <w:spacing w:after="200" w:line="276" w:lineRule="auto"/>
      <w:ind w:left="720"/>
      <w:contextualSpacing/>
    </w:pPr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&#1583;&#1601;&#1578;&#1585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580;&#1605;&#1593;&#1610;&#1577;%20&#1583;&#1610;&#1605;%20&#1575;&#1604;&#1571;&#1587;&#1585;&#1610;&#1577;%20-%20&#1575;&#1604;&#1583;&#1604;&#1605;\&#1575;&#1604;&#1605;&#1604;&#1601;&#1575;&#1578;%20&#1575;&#1604;&#1573;&#1583;&#1575;&#1585;&#1610;&#1577;\&#1575;&#1604;&#1575;&#1587;&#1578;&#1601;&#1587;&#1575;&#1585;&#1575;&#1578;%20&#1608;&#1575;&#1604;&#1605;&#1602;&#1578;&#1585;&#1581;&#1575;&#1578;%20&#1608;&#1575;&#1604;&#1588;&#1603;&#1575;&#1608;&#1609;%20&#1608;&#1575;&#1604;&#1575;&#1587;&#1578;&#1576;&#1610;&#1575;&#1606;&#1575;&#1578;\&#1602;&#1610;&#1575;&#1587;%20&#1585;&#1590;&#1575;%20&#1575;&#1604;&#1605;&#1608;&#1592;&#1601;&#1610;&#1606;\&#1578;&#1602;&#1585;&#1610;&#1585;%20&#1602;&#1610;&#1575;&#1587;%20&#1585;&#1590;&#1575;%20&#1575;&#1604;&#1605;&#1608;&#1592;&#1601;&#1610;&#160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SA"/>
              <a:t>الرسم البياني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'2021'!$C$15</c:f>
              <c:strCache>
                <c:ptCount val="1"/>
                <c:pt idx="0">
                  <c:v>ممتاز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'2021'!$B$16:$B$21</c:f>
              <c:strCache>
                <c:ptCount val="6"/>
                <c:pt idx="1">
                  <c:v>ما مدى مناسبة المكافأة للجهد المبذول</c:v>
                </c:pt>
                <c:pt idx="2">
                  <c:v>مامدى رضاك عن تعامل مديرك المباشر بشكل عادل</c:v>
                </c:pt>
                <c:pt idx="3">
                  <c:v>ما مدى رضاك عن تجهيزات مكتبك </c:v>
                </c:pt>
                <c:pt idx="4">
                  <c:v>ما مدى رضاك عن بيئة العمل </c:v>
                </c:pt>
                <c:pt idx="5">
                  <c:v>ما مدى رضاك عن مقر العمل </c:v>
                </c:pt>
              </c:strCache>
            </c:strRef>
          </c:cat>
          <c:val>
            <c:numRef>
              <c:f>'2021'!$C$16:$C$21</c:f>
              <c:numCache>
                <c:formatCode>General</c:formatCode>
                <c:ptCount val="6"/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60-4AF8-9D1B-1AC234C48F27}"/>
            </c:ext>
          </c:extLst>
        </c:ser>
        <c:ser>
          <c:idx val="2"/>
          <c:order val="1"/>
          <c:tx>
            <c:strRef>
              <c:f>'2021'!$E$15</c:f>
              <c:strCache>
                <c:ptCount val="1"/>
                <c:pt idx="0">
                  <c:v>مقبولة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'2021'!$B$16:$B$21</c:f>
              <c:strCache>
                <c:ptCount val="6"/>
                <c:pt idx="1">
                  <c:v>ما مدى مناسبة المكافأة للجهد المبذول</c:v>
                </c:pt>
                <c:pt idx="2">
                  <c:v>مامدى رضاك عن تعامل مديرك المباشر بشكل عادل</c:v>
                </c:pt>
                <c:pt idx="3">
                  <c:v>ما مدى رضاك عن تجهيزات مكتبك </c:v>
                </c:pt>
                <c:pt idx="4">
                  <c:v>ما مدى رضاك عن بيئة العمل </c:v>
                </c:pt>
                <c:pt idx="5">
                  <c:v>ما مدى رضاك عن مقر العمل </c:v>
                </c:pt>
              </c:strCache>
            </c:strRef>
          </c:cat>
          <c:val>
            <c:numRef>
              <c:f>'2021'!$E$16:$E$21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60-4AF8-9D1B-1AC234C48F27}"/>
            </c:ext>
          </c:extLst>
        </c:ser>
        <c:ser>
          <c:idx val="3"/>
          <c:order val="2"/>
          <c:tx>
            <c:strRef>
              <c:f>'2021'!$F$15</c:f>
              <c:strCache>
                <c:ptCount val="1"/>
                <c:pt idx="0">
                  <c:v>غير مقبولة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'2021'!$B$16:$B$21</c:f>
              <c:strCache>
                <c:ptCount val="6"/>
                <c:pt idx="1">
                  <c:v>ما مدى مناسبة المكافأة للجهد المبذول</c:v>
                </c:pt>
                <c:pt idx="2">
                  <c:v>مامدى رضاك عن تعامل مديرك المباشر بشكل عادل</c:v>
                </c:pt>
                <c:pt idx="3">
                  <c:v>ما مدى رضاك عن تجهيزات مكتبك </c:v>
                </c:pt>
                <c:pt idx="4">
                  <c:v>ما مدى رضاك عن بيئة العمل </c:v>
                </c:pt>
                <c:pt idx="5">
                  <c:v>ما مدى رضاك عن مقر العمل </c:v>
                </c:pt>
              </c:strCache>
            </c:strRef>
          </c:cat>
          <c:val>
            <c:numRef>
              <c:f>'2021'!$F$16:$F$21</c:f>
              <c:numCache>
                <c:formatCode>#,##0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60-4AF8-9D1B-1AC234C48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9214992"/>
        <c:axId val="2129211248"/>
        <c:axId val="0"/>
      </c:bar3DChart>
      <c:catAx>
        <c:axId val="212921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2129211248"/>
        <c:crosses val="autoZero"/>
        <c:auto val="1"/>
        <c:lblAlgn val="ctr"/>
        <c:lblOffset val="100"/>
        <c:noMultiLvlLbl val="0"/>
      </c:catAx>
      <c:valAx>
        <c:axId val="212921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212921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S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AA0BE-B446-4FBB-9B68-E6EBA915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دفتر</Template>
  <TotalTime>9</TotalTime>
  <Pages>4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معهد بناء</cp:lastModifiedBy>
  <cp:revision>1</cp:revision>
  <cp:lastPrinted>2021-01-30T13:21:00Z</cp:lastPrinted>
  <dcterms:created xsi:type="dcterms:W3CDTF">2022-10-19T17:46:00Z</dcterms:created>
  <dcterms:modified xsi:type="dcterms:W3CDTF">2022-10-19T17:59:00Z</dcterms:modified>
</cp:coreProperties>
</file>